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B0" w:rsidRDefault="00361FB0" w:rsidP="00C85E8A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361FB0" w:rsidRDefault="00361FB0" w:rsidP="00C85E8A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361FB0" w:rsidRDefault="00361FB0" w:rsidP="00C85E8A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361FB0" w:rsidRPr="00C85E8A" w:rsidRDefault="00361FB0" w:rsidP="00C85E8A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lang w:val="en-US"/>
        </w:rPr>
      </w:pPr>
      <w:r>
        <w:t>27.11.2015        № 48/</w:t>
      </w:r>
      <w:r w:rsidRPr="00D31C43">
        <w:t>6</w:t>
      </w:r>
      <w:r>
        <w:rPr>
          <w:lang w:val="en-US"/>
        </w:rPr>
        <w:t>9</w:t>
      </w:r>
    </w:p>
    <w:p w:rsidR="00361FB0" w:rsidRDefault="00361FB0" w:rsidP="005664E6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61FB0" w:rsidRPr="005664E6" w:rsidRDefault="00361FB0" w:rsidP="005664E6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361FB0" w:rsidRPr="005664E6" w:rsidRDefault="00361FB0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361FB0" w:rsidRPr="005664E6" w:rsidRDefault="00361FB0" w:rsidP="005664E6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361FB0" w:rsidRPr="005664E6" w:rsidRDefault="00361FB0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ООО «Теплосервис», Камешковский район,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361FB0" w:rsidRDefault="00361FB0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361FB0" w:rsidRDefault="00361FB0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2016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2016 года;</w:t>
      </w:r>
    </w:p>
    <w:p w:rsidR="00361FB0" w:rsidRDefault="00361FB0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2016 года;</w:t>
      </w:r>
    </w:p>
    <w:p w:rsidR="00361FB0" w:rsidRDefault="00361FB0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361FB0" w:rsidRDefault="00361FB0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361FB0" w:rsidRDefault="00361FB0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361FB0" w:rsidRPr="005664E6" w:rsidRDefault="00361FB0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года.</w:t>
      </w:r>
    </w:p>
    <w:p w:rsidR="00361FB0" w:rsidRPr="005664E6" w:rsidRDefault="00361FB0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361FB0" w:rsidRPr="005664E6" w:rsidRDefault="00361FB0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61FB0" w:rsidRDefault="00361FB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FB0" w:rsidRPr="005664E6" w:rsidRDefault="00361FB0" w:rsidP="005664E6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1FB0" w:rsidRPr="005664E6" w:rsidRDefault="00361FB0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61FB0" w:rsidRPr="005664E6" w:rsidRDefault="00361FB0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361FB0" w:rsidRPr="005664E6" w:rsidRDefault="00361FB0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361FB0" w:rsidRPr="005664E6" w:rsidRDefault="00361FB0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361FB0" w:rsidRPr="005F53A0" w:rsidRDefault="00361FB0" w:rsidP="00F86A91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F53A0">
        <w:rPr>
          <w:rFonts w:ascii="Times New Roman" w:hAnsi="Times New Roman"/>
          <w:sz w:val="24"/>
        </w:rPr>
        <w:t xml:space="preserve">Приложение № </w:t>
      </w:r>
      <w:r w:rsidRPr="00E330A6">
        <w:rPr>
          <w:rFonts w:ascii="Times New Roman" w:hAnsi="Times New Roman"/>
          <w:sz w:val="24"/>
        </w:rPr>
        <w:t>1</w:t>
      </w:r>
    </w:p>
    <w:p w:rsidR="00361FB0" w:rsidRPr="005F53A0" w:rsidRDefault="00361FB0" w:rsidP="00F86A91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361FB0" w:rsidRPr="00E330A6" w:rsidRDefault="00361FB0" w:rsidP="00F86A91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от 27.11.2015 № 48/</w:t>
      </w:r>
      <w:r w:rsidRPr="00E330A6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9</w:t>
      </w:r>
    </w:p>
    <w:p w:rsidR="00361FB0" w:rsidRPr="0099565F" w:rsidRDefault="00361FB0" w:rsidP="00F86A91">
      <w:pPr>
        <w:spacing w:after="12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361FB0" w:rsidRPr="0099565F" w:rsidRDefault="00361FB0" w:rsidP="005664E6">
      <w:pPr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361FB0" w:rsidRDefault="00361FB0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61FB0" w:rsidRDefault="00361FB0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361FB0" w:rsidRDefault="00361FB0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61FB0" w:rsidRPr="00B07F95" w:rsidRDefault="00361FB0" w:rsidP="004323CC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  <w:lang w:eastAsia="ru-RU"/>
        </w:rPr>
      </w:pPr>
      <w:r w:rsidRPr="00B07F95">
        <w:rPr>
          <w:rFonts w:ascii="Times New Roman" w:hAnsi="Times New Roman"/>
          <w:bCs/>
          <w:sz w:val="24"/>
          <w:szCs w:val="24"/>
          <w:lang w:eastAsia="ru-RU"/>
        </w:rPr>
        <w:t>(НДС не облагается)</w:t>
      </w:r>
    </w:p>
    <w:p w:rsidR="00361FB0" w:rsidRPr="00D110FF" w:rsidRDefault="00361FB0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361FB0" w:rsidRPr="00693C3A" w:rsidTr="00FD7D4C">
        <w:trPr>
          <w:trHeight w:val="762"/>
        </w:trPr>
        <w:tc>
          <w:tcPr>
            <w:tcW w:w="575" w:type="dxa"/>
            <w:vAlign w:val="center"/>
          </w:tcPr>
          <w:p w:rsidR="00361FB0" w:rsidRPr="0014502B" w:rsidRDefault="00361FB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361FB0" w:rsidRPr="0014502B" w:rsidRDefault="00361FB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361FB0" w:rsidRPr="0014502B" w:rsidRDefault="00361FB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361FB0" w:rsidRPr="0014502B" w:rsidRDefault="00361FB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361FB0" w:rsidRPr="0014502B" w:rsidRDefault="00361FB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61FB0" w:rsidRPr="00693C3A" w:rsidTr="00FD7D4C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361FB0" w:rsidRPr="0014502B" w:rsidRDefault="00361FB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361FB0" w:rsidRPr="0014502B" w:rsidRDefault="00361FB0" w:rsidP="0014502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«Теплосервис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Камешковский район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361FB0" w:rsidRPr="0014502B" w:rsidRDefault="00361FB0" w:rsidP="00B07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361FB0" w:rsidRPr="00693C3A" w:rsidTr="00E86E26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61FB0" w:rsidRPr="0014502B" w:rsidRDefault="00361FB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61FB0" w:rsidRPr="0014502B" w:rsidRDefault="00361FB0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361FB0" w:rsidRPr="0014502B" w:rsidRDefault="00361FB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361FB0" w:rsidRPr="0014502B" w:rsidRDefault="00361FB0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361FB0" w:rsidRPr="0014502B" w:rsidRDefault="00361FB0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5 177,47</w:t>
            </w:r>
          </w:p>
        </w:tc>
      </w:tr>
      <w:tr w:rsidR="00361FB0" w:rsidRPr="00693C3A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61FB0" w:rsidRPr="0014502B" w:rsidRDefault="00361FB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61FB0" w:rsidRPr="0014502B" w:rsidRDefault="00361FB0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61FB0" w:rsidRPr="0014502B" w:rsidRDefault="00361FB0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61FB0" w:rsidRPr="0014502B" w:rsidRDefault="00361FB0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361FB0" w:rsidRPr="0014502B" w:rsidRDefault="00361FB0" w:rsidP="00025E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5 614,09</w:t>
            </w:r>
          </w:p>
        </w:tc>
      </w:tr>
      <w:tr w:rsidR="00361FB0" w:rsidRPr="00693C3A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61FB0" w:rsidRPr="0014502B" w:rsidRDefault="00361FB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61FB0" w:rsidRPr="0014502B" w:rsidRDefault="00361FB0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61FB0" w:rsidRPr="0014502B" w:rsidRDefault="00361FB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61FB0" w:rsidRPr="0014502B" w:rsidRDefault="00361FB0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361FB0" w:rsidRDefault="00361FB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5 614,09</w:t>
            </w:r>
          </w:p>
        </w:tc>
      </w:tr>
      <w:tr w:rsidR="00361FB0" w:rsidRPr="00693C3A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61FB0" w:rsidRPr="0014502B" w:rsidRDefault="00361FB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61FB0" w:rsidRPr="0014502B" w:rsidRDefault="00361FB0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61FB0" w:rsidRPr="0014502B" w:rsidRDefault="00361FB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61FB0" w:rsidRPr="0014502B" w:rsidRDefault="00361FB0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361FB0" w:rsidRPr="0014502B" w:rsidRDefault="00361FB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5 827,25</w:t>
            </w:r>
          </w:p>
        </w:tc>
      </w:tr>
      <w:tr w:rsidR="00361FB0" w:rsidRPr="00693C3A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361FB0" w:rsidRPr="0014502B" w:rsidRDefault="00361FB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61FB0" w:rsidRPr="0014502B" w:rsidRDefault="00361FB0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61FB0" w:rsidRPr="0014502B" w:rsidRDefault="00361FB0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61FB0" w:rsidRPr="0014502B" w:rsidRDefault="00361FB0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361FB0" w:rsidRDefault="00361FB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5 827,25</w:t>
            </w:r>
          </w:p>
        </w:tc>
      </w:tr>
      <w:tr w:rsidR="00361FB0" w:rsidRPr="00693C3A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361FB0" w:rsidRPr="0014502B" w:rsidRDefault="00361FB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61FB0" w:rsidRPr="0014502B" w:rsidRDefault="00361FB0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61FB0" w:rsidRPr="0014502B" w:rsidRDefault="00361FB0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61FB0" w:rsidRPr="0014502B" w:rsidRDefault="00361FB0" w:rsidP="004937E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361FB0" w:rsidRPr="0014502B" w:rsidRDefault="00361FB0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6 022,69</w:t>
            </w:r>
          </w:p>
        </w:tc>
      </w:tr>
    </w:tbl>
    <w:p w:rsidR="00361FB0" w:rsidRPr="0014502B" w:rsidRDefault="00361FB0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61FB0" w:rsidRPr="0014502B" w:rsidRDefault="00361FB0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61FB0" w:rsidRDefault="00361FB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361FB0" w:rsidRDefault="00361FB0">
      <w:pPr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61FB0" w:rsidRDefault="00361FB0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361FB0" w:rsidSect="00BD4260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361FB0" w:rsidRPr="005664E6" w:rsidRDefault="00361FB0" w:rsidP="00437EE8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:rsidR="00361FB0" w:rsidRPr="005664E6" w:rsidRDefault="00361FB0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361FB0" w:rsidRPr="005664E6" w:rsidRDefault="00361FB0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361FB0" w:rsidRPr="005664E6" w:rsidRDefault="00361FB0" w:rsidP="00437EE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361FB0" w:rsidRDefault="00361FB0" w:rsidP="00F86A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110FF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27.11.2015 № 48/69</w:t>
      </w:r>
    </w:p>
    <w:p w:rsidR="00361FB0" w:rsidRDefault="00361FB0" w:rsidP="00F86A9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361FB0" w:rsidRDefault="00361FB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361FB0" w:rsidRPr="00437EE8" w:rsidRDefault="00361FB0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0A0"/>
      </w:tblPr>
      <w:tblGrid>
        <w:gridCol w:w="481"/>
        <w:gridCol w:w="1944"/>
        <w:gridCol w:w="851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361FB0" w:rsidRPr="00693C3A" w:rsidTr="00DE0F56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D16860" w:rsidRDefault="00361FB0" w:rsidP="00E86E2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№</w:t>
            </w:r>
            <w:r w:rsidRPr="00D16860"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D16860" w:rsidRDefault="00361FB0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FB0" w:rsidRPr="00D16860" w:rsidRDefault="00361FB0" w:rsidP="00B00144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61FB0" w:rsidRPr="00693C3A" w:rsidRDefault="00361FB0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61FB0" w:rsidRPr="00693C3A" w:rsidRDefault="00361FB0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 xml:space="preserve">Индекс    </w:t>
            </w:r>
            <w:r w:rsidRPr="00693C3A">
              <w:rPr>
                <w:rFonts w:ascii="Times New Roman" w:hAnsi="Times New Roman"/>
              </w:rPr>
              <w:br/>
              <w:t>эффективности</w:t>
            </w:r>
            <w:r w:rsidRPr="00693C3A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61FB0" w:rsidRPr="00693C3A" w:rsidRDefault="00361FB0" w:rsidP="009A3CEC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361FB0" w:rsidRPr="00693C3A" w:rsidRDefault="00361FB0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Уровень</w:t>
            </w:r>
          </w:p>
          <w:p w:rsidR="00361FB0" w:rsidRPr="00693C3A" w:rsidRDefault="00361FB0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надежности теплоснабжения</w:t>
            </w:r>
          </w:p>
          <w:p w:rsidR="00361FB0" w:rsidRPr="00693C3A" w:rsidRDefault="00361FB0" w:rsidP="0009305D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361FB0" w:rsidRPr="00693C3A" w:rsidRDefault="00361FB0" w:rsidP="0009305D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61FB0" w:rsidRPr="00693C3A" w:rsidRDefault="00361FB0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361FB0" w:rsidRPr="00693C3A" w:rsidRDefault="00361FB0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361FB0" w:rsidRPr="00693C3A" w:rsidRDefault="00361FB0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Динамика изменения</w:t>
            </w:r>
          </w:p>
          <w:p w:rsidR="00361FB0" w:rsidRPr="00693C3A" w:rsidRDefault="00361FB0" w:rsidP="00AF5223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Расходов на топливо</w:t>
            </w:r>
          </w:p>
        </w:tc>
      </w:tr>
      <w:tr w:rsidR="00361FB0" w:rsidRPr="00693C3A" w:rsidTr="00DE0F56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E86E26" w:rsidRDefault="00361FB0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E86E26" w:rsidRDefault="00361FB0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361FB0" w:rsidRPr="00E86E26" w:rsidRDefault="00361FB0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61FB0" w:rsidRPr="004E2E03" w:rsidRDefault="00361FB0" w:rsidP="009A3CEC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361FB0" w:rsidRPr="004E2E03" w:rsidRDefault="00361FB0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61FB0" w:rsidRPr="004E2E03" w:rsidRDefault="00361FB0" w:rsidP="009A3CE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1FB0" w:rsidRPr="00693C3A" w:rsidTr="00DE0F56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E86E26" w:rsidRDefault="00361FB0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E86E26" w:rsidRDefault="00361FB0" w:rsidP="00E86E2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E86E26" w:rsidRDefault="00361FB0" w:rsidP="00B001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693C3A" w:rsidRDefault="00361FB0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693C3A" w:rsidRDefault="00361FB0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693C3A" w:rsidRDefault="00361FB0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693C3A" w:rsidRDefault="00361FB0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FB0" w:rsidRPr="00693C3A" w:rsidRDefault="00361FB0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1FB0" w:rsidRPr="00693C3A" w:rsidRDefault="00361FB0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693C3A" w:rsidRDefault="00361FB0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693C3A" w:rsidRDefault="00361FB0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61FB0" w:rsidRPr="00693C3A" w:rsidRDefault="00361FB0" w:rsidP="009A3CEC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93C3A">
              <w:rPr>
                <w:rFonts w:ascii="Times New Roman" w:hAnsi="Times New Roman"/>
              </w:rPr>
              <w:t>-</w:t>
            </w:r>
          </w:p>
        </w:tc>
      </w:tr>
      <w:tr w:rsidR="00361FB0" w:rsidRPr="00693C3A" w:rsidTr="00DE0F56">
        <w:trPr>
          <w:trHeight w:val="545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361FB0" w:rsidRPr="00E86E26" w:rsidRDefault="00361FB0" w:rsidP="00E86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361FB0" w:rsidRPr="00693C3A" w:rsidRDefault="00361FB0" w:rsidP="000D627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«Теплосервис</w:t>
            </w:r>
            <w:r w:rsidRPr="000A1164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, Камешковский район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61FB0" w:rsidRPr="00E86E26" w:rsidRDefault="00361FB0" w:rsidP="000A116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1 004,81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FB0" w:rsidRPr="00693C3A" w:rsidRDefault="00361FB0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152,50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FB0" w:rsidRPr="00693C3A" w:rsidRDefault="00361FB0" w:rsidP="0009305D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24,89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0014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1FB0" w:rsidRPr="00693C3A" w:rsidTr="00DE0F56">
        <w:trPr>
          <w:trHeight w:val="54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361FB0" w:rsidRPr="00E86E26" w:rsidRDefault="00361FB0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361FB0" w:rsidRPr="00E86E26" w:rsidRDefault="00361FB0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61FB0" w:rsidRPr="00E86E26" w:rsidRDefault="00361FB0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152,50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FB0" w:rsidRPr="00693C3A" w:rsidRDefault="00361FB0" w:rsidP="00B433C0">
            <w:pPr>
              <w:spacing w:after="0"/>
              <w:jc w:val="center"/>
            </w:pPr>
            <w:r w:rsidRPr="00693C3A">
              <w:rPr>
                <w:rFonts w:ascii="Times New Roman" w:hAnsi="Times New Roman"/>
                <w:sz w:val="24"/>
                <w:szCs w:val="24"/>
              </w:rPr>
              <w:t>24,89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61FB0" w:rsidRPr="00693C3A" w:rsidTr="00DE0F56">
        <w:trPr>
          <w:trHeight w:val="546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61FB0" w:rsidRPr="00E86E26" w:rsidRDefault="00361FB0" w:rsidP="00B433C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E86E26" w:rsidRDefault="00361FB0" w:rsidP="00B433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693C3A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93C3A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93C3A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93C3A"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93C3A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152,50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FB0" w:rsidRPr="00693C3A" w:rsidRDefault="00361FB0" w:rsidP="00B433C0">
            <w:pPr>
              <w:spacing w:after="0"/>
              <w:jc w:val="center"/>
            </w:pPr>
            <w:r w:rsidRPr="00693C3A">
              <w:rPr>
                <w:rFonts w:ascii="Times New Roman" w:hAnsi="Times New Roman"/>
                <w:sz w:val="24"/>
                <w:szCs w:val="24"/>
              </w:rPr>
              <w:t>24,89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93C3A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93C3A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61FB0" w:rsidRPr="00693C3A" w:rsidRDefault="00361FB0" w:rsidP="00B433C0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93C3A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361FB0" w:rsidRPr="00437EE8" w:rsidRDefault="00361FB0" w:rsidP="00B00144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361FB0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FB0" w:rsidRDefault="00361FB0">
      <w:pPr>
        <w:spacing w:after="0" w:line="240" w:lineRule="auto"/>
      </w:pPr>
      <w:r>
        <w:separator/>
      </w:r>
    </w:p>
  </w:endnote>
  <w:endnote w:type="continuationSeparator" w:id="0">
    <w:p w:rsidR="00361FB0" w:rsidRDefault="00361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FB0" w:rsidRDefault="00361FB0">
      <w:pPr>
        <w:spacing w:after="0" w:line="240" w:lineRule="auto"/>
      </w:pPr>
      <w:r>
        <w:separator/>
      </w:r>
    </w:p>
  </w:footnote>
  <w:footnote w:type="continuationSeparator" w:id="0">
    <w:p w:rsidR="00361FB0" w:rsidRDefault="00361F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1FB0" w:rsidRDefault="00361FB0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61FB0" w:rsidRDefault="00361F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DC45F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272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1E90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1FB0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842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E03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53A0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3C3A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5FA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5E8A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C43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0F56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30A6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A91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F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aliases w:val="таблица"/>
    <w:link w:val="NoSpacingChar"/>
    <w:uiPriority w:val="99"/>
    <w:qFormat/>
    <w:rsid w:val="00B00144"/>
    <w:rPr>
      <w:lang w:eastAsia="en-US"/>
    </w:rPr>
  </w:style>
  <w:style w:type="character" w:customStyle="1" w:styleId="NoSpacingChar">
    <w:name w:val="No Spacing Char"/>
    <w:aliases w:val="таблица Char"/>
    <w:link w:val="NoSpacing"/>
    <w:uiPriority w:val="99"/>
    <w:locked/>
    <w:rsid w:val="0009305D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C85E8A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445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5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5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5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5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5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223</TotalTime>
  <Pages>4</Pages>
  <Words>500</Words>
  <Characters>2856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41</cp:revision>
  <cp:lastPrinted>2015-11-27T16:03:00Z</cp:lastPrinted>
  <dcterms:created xsi:type="dcterms:W3CDTF">2013-11-01T08:51:00Z</dcterms:created>
  <dcterms:modified xsi:type="dcterms:W3CDTF">2015-12-05T05:27:00Z</dcterms:modified>
</cp:coreProperties>
</file>